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E437233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2F2180">
        <w:rPr>
          <w:kern w:val="3"/>
          <w:lang w:val="en-US" w:eastAsia="ar-SA"/>
        </w:rPr>
        <w:t>23.07.2025.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373ADD3" w:rsidR="00EC05A7" w:rsidRPr="002F2180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2F2180">
        <w:rPr>
          <w:b/>
          <w:bCs/>
          <w:kern w:val="3"/>
          <w:lang w:val="sr-Cyrl-RS" w:eastAsia="ar-SA"/>
        </w:rPr>
        <w:t>Покривач за управну зграду Сепарације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769143A" w:rsidR="00EC05A7" w:rsidRPr="002F218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2F2180">
        <w:rPr>
          <w:kern w:val="3"/>
          <w:lang w:val="sr-Cyrl-RS" w:eastAsia="ar-SA"/>
        </w:rPr>
        <w:t>До 500.000,00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A0ADB9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2F2180">
        <w:rPr>
          <w:kern w:val="3"/>
          <w:lang w:val="sr-Cyrl-RS" w:eastAsia="ar-SA"/>
        </w:rPr>
        <w:t xml:space="preserve"> 31.07.2025.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0F85770" w:rsidR="005C2B67" w:rsidRDefault="002F2180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7CA7328D" w14:textId="573EE9A5" w:rsidR="002F2180" w:rsidRPr="002F2180" w:rsidRDefault="002F2180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2F2180" w:rsidRPr="002F218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AF560" w14:textId="77777777" w:rsidR="0010126D" w:rsidRDefault="0010126D">
      <w:r>
        <w:separator/>
      </w:r>
    </w:p>
  </w:endnote>
  <w:endnote w:type="continuationSeparator" w:id="0">
    <w:p w14:paraId="63B41004" w14:textId="77777777" w:rsidR="0010126D" w:rsidRDefault="00101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2C9A" w14:textId="77777777" w:rsidR="0010126D" w:rsidRDefault="0010126D">
      <w:r>
        <w:separator/>
      </w:r>
    </w:p>
  </w:footnote>
  <w:footnote w:type="continuationSeparator" w:id="0">
    <w:p w14:paraId="167A5238" w14:textId="77777777" w:rsidR="0010126D" w:rsidRDefault="00101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477892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0126D"/>
    <w:rsid w:val="001C1ADE"/>
    <w:rsid w:val="001C3136"/>
    <w:rsid w:val="002F2180"/>
    <w:rsid w:val="0039006E"/>
    <w:rsid w:val="00434B37"/>
    <w:rsid w:val="004913EC"/>
    <w:rsid w:val="005A22F0"/>
    <w:rsid w:val="005C2B67"/>
    <w:rsid w:val="00637114"/>
    <w:rsid w:val="00707CE2"/>
    <w:rsid w:val="007260CD"/>
    <w:rsid w:val="00824215"/>
    <w:rsid w:val="008432DD"/>
    <w:rsid w:val="00864A03"/>
    <w:rsid w:val="008F1A79"/>
    <w:rsid w:val="00942F87"/>
    <w:rsid w:val="00955644"/>
    <w:rsid w:val="00975D23"/>
    <w:rsid w:val="00A3396B"/>
    <w:rsid w:val="00AC6C12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2025-07-23T10:29:00Z</dcterms:modified>
</cp:coreProperties>
</file>